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83772" w:rsidRDefault="00F83772" w:rsidP="00FF5D64">
      <w:pPr>
        <w:ind w:left="6096"/>
        <w:rPr>
          <w:sz w:val="14"/>
          <w:szCs w:val="14"/>
        </w:rPr>
      </w:pPr>
      <w:bookmarkStart w:id="0" w:name="_GoBack"/>
      <w:bookmarkEnd w:id="0"/>
    </w:p>
    <w:p w:rsidR="000F3384" w:rsidRDefault="000F3384" w:rsidP="00550CB5">
      <w:pPr>
        <w:rPr>
          <w:sz w:val="28"/>
          <w:szCs w:val="28"/>
        </w:rPr>
      </w:pPr>
    </w:p>
    <w:p w:rsidR="000F3384" w:rsidRPr="008055CA" w:rsidRDefault="000F3384" w:rsidP="000F3384">
      <w:pPr>
        <w:jc w:val="center"/>
        <w:rPr>
          <w:b/>
        </w:rPr>
      </w:pPr>
      <w:r w:rsidRPr="008055CA">
        <w:rPr>
          <w:b/>
          <w:sz w:val="28"/>
          <w:szCs w:val="28"/>
        </w:rPr>
        <w:t>Информации о среднемесячной заработной плате руководителей, их заместителей и главных бухгалтеров</w:t>
      </w:r>
    </w:p>
    <w:p w:rsidR="000F3384" w:rsidRDefault="000F3384" w:rsidP="005E36B4">
      <w:pPr>
        <w:ind w:right="113"/>
        <w:jc w:val="both"/>
      </w:pPr>
    </w:p>
    <w:p w:rsidR="000F3384" w:rsidRPr="000F3384" w:rsidRDefault="000F3384" w:rsidP="000F3384">
      <w:pPr>
        <w:ind w:right="113"/>
        <w:jc w:val="center"/>
        <w:rPr>
          <w:sz w:val="28"/>
          <w:szCs w:val="28"/>
        </w:rPr>
      </w:pPr>
      <w:r w:rsidRPr="000F3384">
        <w:rPr>
          <w:sz w:val="28"/>
          <w:szCs w:val="28"/>
        </w:rPr>
        <w:t>Государственное автономное учреждение «Управление государственной экспертизы и ценообразования Республики Татарс</w:t>
      </w:r>
      <w:r>
        <w:rPr>
          <w:sz w:val="28"/>
          <w:szCs w:val="28"/>
        </w:rPr>
        <w:t>тан</w:t>
      </w:r>
      <w:r w:rsidRPr="000F3384">
        <w:rPr>
          <w:sz w:val="28"/>
          <w:szCs w:val="28"/>
        </w:rPr>
        <w:t xml:space="preserve"> по строительству и архитектуре»</w:t>
      </w:r>
    </w:p>
    <w:p w:rsidR="000F3384" w:rsidRDefault="000F3384" w:rsidP="005E36B4">
      <w:pPr>
        <w:ind w:right="113"/>
        <w:jc w:val="both"/>
      </w:pPr>
    </w:p>
    <w:p w:rsidR="000F3384" w:rsidRDefault="000F3384" w:rsidP="005E36B4">
      <w:pPr>
        <w:ind w:right="113"/>
        <w:jc w:val="both"/>
      </w:pPr>
    </w:p>
    <w:tbl>
      <w:tblPr>
        <w:tblStyle w:val="af1"/>
        <w:tblW w:w="10173" w:type="dxa"/>
        <w:tblLook w:val="04A0" w:firstRow="1" w:lastRow="0" w:firstColumn="1" w:lastColumn="0" w:noHBand="0" w:noVBand="1"/>
      </w:tblPr>
      <w:tblGrid>
        <w:gridCol w:w="3227"/>
        <w:gridCol w:w="3342"/>
        <w:gridCol w:w="3604"/>
      </w:tblGrid>
      <w:tr w:rsidR="000F3384" w:rsidRPr="00BA1721" w:rsidTr="000F3384">
        <w:tc>
          <w:tcPr>
            <w:tcW w:w="3227" w:type="dxa"/>
          </w:tcPr>
          <w:p w:rsidR="000F3384" w:rsidRPr="000F3384" w:rsidRDefault="000F3384" w:rsidP="004B2C3F">
            <w:pPr>
              <w:jc w:val="center"/>
              <w:rPr>
                <w:sz w:val="28"/>
                <w:szCs w:val="28"/>
              </w:rPr>
            </w:pPr>
            <w:r w:rsidRPr="000F3384">
              <w:rPr>
                <w:sz w:val="28"/>
                <w:szCs w:val="28"/>
              </w:rPr>
              <w:t>Должность</w:t>
            </w:r>
          </w:p>
        </w:tc>
        <w:tc>
          <w:tcPr>
            <w:tcW w:w="3342" w:type="dxa"/>
          </w:tcPr>
          <w:p w:rsidR="000F3384" w:rsidRPr="000F3384" w:rsidRDefault="008055CA" w:rsidP="004B2C3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ФИ</w:t>
            </w:r>
            <w:r w:rsidR="000F3384" w:rsidRPr="000F3384"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3604" w:type="dxa"/>
          </w:tcPr>
          <w:p w:rsidR="000F3384" w:rsidRPr="000F3384" w:rsidRDefault="000F3384" w:rsidP="004B2C3F">
            <w:pPr>
              <w:jc w:val="center"/>
              <w:rPr>
                <w:sz w:val="28"/>
                <w:szCs w:val="28"/>
              </w:rPr>
            </w:pPr>
            <w:r w:rsidRPr="000F3384">
              <w:rPr>
                <w:sz w:val="28"/>
                <w:szCs w:val="28"/>
              </w:rPr>
              <w:t>Среднем</w:t>
            </w:r>
            <w:r w:rsidR="00CD24E6">
              <w:rPr>
                <w:sz w:val="28"/>
                <w:szCs w:val="28"/>
              </w:rPr>
              <w:t>есячная заработная плата за 2020</w:t>
            </w:r>
            <w:r w:rsidRPr="000F3384">
              <w:rPr>
                <w:sz w:val="28"/>
                <w:szCs w:val="28"/>
              </w:rPr>
              <w:t xml:space="preserve"> год (руб.)</w:t>
            </w:r>
          </w:p>
        </w:tc>
      </w:tr>
      <w:tr w:rsidR="000F3384" w:rsidRPr="00BA1721" w:rsidTr="00550CB5">
        <w:trPr>
          <w:trHeight w:val="520"/>
        </w:trPr>
        <w:tc>
          <w:tcPr>
            <w:tcW w:w="3227" w:type="dxa"/>
          </w:tcPr>
          <w:p w:rsidR="000F3384" w:rsidRPr="000F3384" w:rsidRDefault="000F3384" w:rsidP="004B2C3F">
            <w:pPr>
              <w:rPr>
                <w:sz w:val="28"/>
                <w:szCs w:val="28"/>
              </w:rPr>
            </w:pPr>
            <w:r w:rsidRPr="000F3384">
              <w:rPr>
                <w:sz w:val="28"/>
                <w:szCs w:val="28"/>
              </w:rPr>
              <w:t>Начальник</w:t>
            </w:r>
          </w:p>
        </w:tc>
        <w:tc>
          <w:tcPr>
            <w:tcW w:w="3342" w:type="dxa"/>
          </w:tcPr>
          <w:p w:rsidR="000F3384" w:rsidRPr="000F3384" w:rsidRDefault="000F3384" w:rsidP="004B2C3F">
            <w:pPr>
              <w:rPr>
                <w:sz w:val="28"/>
                <w:szCs w:val="28"/>
              </w:rPr>
            </w:pPr>
            <w:r w:rsidRPr="000F3384">
              <w:rPr>
                <w:sz w:val="28"/>
                <w:szCs w:val="28"/>
              </w:rPr>
              <w:t>Салихов М.Х.</w:t>
            </w:r>
          </w:p>
        </w:tc>
        <w:tc>
          <w:tcPr>
            <w:tcW w:w="3604" w:type="dxa"/>
          </w:tcPr>
          <w:p w:rsidR="000F3384" w:rsidRPr="000F3384" w:rsidRDefault="00E95BDB" w:rsidP="00CD24E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  <w:r w:rsidR="00CD24E6">
              <w:rPr>
                <w:sz w:val="28"/>
                <w:szCs w:val="28"/>
              </w:rPr>
              <w:t>5</w:t>
            </w:r>
            <w:r w:rsidR="00550CB5">
              <w:rPr>
                <w:sz w:val="28"/>
                <w:szCs w:val="28"/>
              </w:rPr>
              <w:t> </w:t>
            </w:r>
            <w:r w:rsidR="00CD24E6">
              <w:rPr>
                <w:sz w:val="28"/>
                <w:szCs w:val="28"/>
              </w:rPr>
              <w:t>482</w:t>
            </w:r>
            <w:r w:rsidR="00550CB5">
              <w:rPr>
                <w:sz w:val="28"/>
                <w:szCs w:val="28"/>
              </w:rPr>
              <w:t>,</w:t>
            </w:r>
            <w:r w:rsidR="00CD24E6">
              <w:rPr>
                <w:sz w:val="28"/>
                <w:szCs w:val="28"/>
              </w:rPr>
              <w:t>71</w:t>
            </w:r>
          </w:p>
        </w:tc>
      </w:tr>
      <w:tr w:rsidR="000F3384" w:rsidRPr="00BA1721" w:rsidTr="00550CB5">
        <w:trPr>
          <w:trHeight w:val="555"/>
        </w:trPr>
        <w:tc>
          <w:tcPr>
            <w:tcW w:w="3227" w:type="dxa"/>
          </w:tcPr>
          <w:p w:rsidR="000F3384" w:rsidRPr="000F3384" w:rsidRDefault="000F3384" w:rsidP="004B2C3F">
            <w:pPr>
              <w:rPr>
                <w:sz w:val="28"/>
                <w:szCs w:val="28"/>
              </w:rPr>
            </w:pPr>
            <w:r w:rsidRPr="000F3384">
              <w:rPr>
                <w:sz w:val="28"/>
                <w:szCs w:val="28"/>
              </w:rPr>
              <w:t>Заместитель начальника</w:t>
            </w:r>
          </w:p>
        </w:tc>
        <w:tc>
          <w:tcPr>
            <w:tcW w:w="3342" w:type="dxa"/>
          </w:tcPr>
          <w:p w:rsidR="000F3384" w:rsidRPr="000F3384" w:rsidRDefault="000F3384" w:rsidP="004B2C3F">
            <w:pPr>
              <w:rPr>
                <w:sz w:val="28"/>
                <w:szCs w:val="28"/>
              </w:rPr>
            </w:pPr>
            <w:r w:rsidRPr="000F3384">
              <w:rPr>
                <w:sz w:val="28"/>
                <w:szCs w:val="28"/>
              </w:rPr>
              <w:t>Зинатуллин Т.Р.</w:t>
            </w:r>
          </w:p>
        </w:tc>
        <w:tc>
          <w:tcPr>
            <w:tcW w:w="3604" w:type="dxa"/>
          </w:tcPr>
          <w:p w:rsidR="00E95BDB" w:rsidRPr="000F3384" w:rsidRDefault="00CD24E6" w:rsidP="00CD24E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97</w:t>
            </w:r>
            <w:r w:rsidR="000F3384" w:rsidRPr="000F3384">
              <w:rPr>
                <w:sz w:val="28"/>
                <w:szCs w:val="28"/>
              </w:rPr>
              <w:t> </w:t>
            </w:r>
            <w:r w:rsidR="00E95BDB">
              <w:rPr>
                <w:sz w:val="28"/>
                <w:szCs w:val="28"/>
              </w:rPr>
              <w:t>4</w:t>
            </w:r>
            <w:r>
              <w:rPr>
                <w:sz w:val="28"/>
                <w:szCs w:val="28"/>
              </w:rPr>
              <w:t>87</w:t>
            </w:r>
            <w:r w:rsidR="00E95BDB">
              <w:rPr>
                <w:sz w:val="28"/>
                <w:szCs w:val="28"/>
              </w:rPr>
              <w:t>,</w:t>
            </w:r>
            <w:r>
              <w:rPr>
                <w:sz w:val="28"/>
                <w:szCs w:val="28"/>
              </w:rPr>
              <w:t>93</w:t>
            </w:r>
          </w:p>
        </w:tc>
      </w:tr>
      <w:tr w:rsidR="000F3384" w:rsidRPr="00BA1721" w:rsidTr="00550CB5">
        <w:trPr>
          <w:trHeight w:val="564"/>
        </w:trPr>
        <w:tc>
          <w:tcPr>
            <w:tcW w:w="3227" w:type="dxa"/>
          </w:tcPr>
          <w:p w:rsidR="000F3384" w:rsidRPr="000F3384" w:rsidRDefault="000F3384" w:rsidP="004B2C3F">
            <w:pPr>
              <w:rPr>
                <w:sz w:val="28"/>
                <w:szCs w:val="28"/>
              </w:rPr>
            </w:pPr>
            <w:r w:rsidRPr="000F3384">
              <w:rPr>
                <w:sz w:val="28"/>
                <w:szCs w:val="28"/>
              </w:rPr>
              <w:t>Заместитель начальника</w:t>
            </w:r>
          </w:p>
        </w:tc>
        <w:tc>
          <w:tcPr>
            <w:tcW w:w="3342" w:type="dxa"/>
          </w:tcPr>
          <w:p w:rsidR="000F3384" w:rsidRPr="000F3384" w:rsidRDefault="000F3384" w:rsidP="004B2C3F">
            <w:pPr>
              <w:rPr>
                <w:sz w:val="28"/>
                <w:szCs w:val="28"/>
              </w:rPr>
            </w:pPr>
            <w:r w:rsidRPr="000F3384">
              <w:rPr>
                <w:sz w:val="28"/>
                <w:szCs w:val="28"/>
              </w:rPr>
              <w:t>Мифтахутдинов Р.Р.</w:t>
            </w:r>
          </w:p>
        </w:tc>
        <w:tc>
          <w:tcPr>
            <w:tcW w:w="3604" w:type="dxa"/>
          </w:tcPr>
          <w:p w:rsidR="000F3384" w:rsidRPr="000F3384" w:rsidRDefault="00CD24E6" w:rsidP="00CD24E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88</w:t>
            </w:r>
            <w:r w:rsidR="000F3384">
              <w:rPr>
                <w:sz w:val="28"/>
                <w:szCs w:val="28"/>
              </w:rPr>
              <w:t> </w:t>
            </w:r>
            <w:r>
              <w:rPr>
                <w:sz w:val="28"/>
                <w:szCs w:val="28"/>
              </w:rPr>
              <w:t>346</w:t>
            </w:r>
            <w:r w:rsidR="000F3384">
              <w:rPr>
                <w:sz w:val="28"/>
                <w:szCs w:val="28"/>
              </w:rPr>
              <w:t>,</w:t>
            </w:r>
            <w:r>
              <w:rPr>
                <w:sz w:val="28"/>
                <w:szCs w:val="28"/>
              </w:rPr>
              <w:t>12</w:t>
            </w:r>
          </w:p>
        </w:tc>
      </w:tr>
      <w:tr w:rsidR="000F3384" w:rsidRPr="00BA1721" w:rsidTr="00550CB5">
        <w:trPr>
          <w:trHeight w:val="558"/>
        </w:trPr>
        <w:tc>
          <w:tcPr>
            <w:tcW w:w="3227" w:type="dxa"/>
          </w:tcPr>
          <w:p w:rsidR="000F3384" w:rsidRPr="000F3384" w:rsidRDefault="000F3384" w:rsidP="004B2C3F">
            <w:pPr>
              <w:rPr>
                <w:sz w:val="28"/>
                <w:szCs w:val="28"/>
              </w:rPr>
            </w:pPr>
            <w:r w:rsidRPr="000F3384">
              <w:rPr>
                <w:sz w:val="28"/>
                <w:szCs w:val="28"/>
              </w:rPr>
              <w:t>Главный бухгалтер</w:t>
            </w:r>
          </w:p>
        </w:tc>
        <w:tc>
          <w:tcPr>
            <w:tcW w:w="3342" w:type="dxa"/>
          </w:tcPr>
          <w:p w:rsidR="000F3384" w:rsidRPr="000F3384" w:rsidRDefault="000F3384" w:rsidP="004B2C3F">
            <w:pPr>
              <w:rPr>
                <w:sz w:val="28"/>
                <w:szCs w:val="28"/>
              </w:rPr>
            </w:pPr>
            <w:r w:rsidRPr="000F3384">
              <w:rPr>
                <w:sz w:val="28"/>
                <w:szCs w:val="28"/>
              </w:rPr>
              <w:t>Демиев М.И.</w:t>
            </w:r>
          </w:p>
        </w:tc>
        <w:tc>
          <w:tcPr>
            <w:tcW w:w="3604" w:type="dxa"/>
          </w:tcPr>
          <w:p w:rsidR="000F3384" w:rsidRPr="000F3384" w:rsidRDefault="00550CB5" w:rsidP="00CD24E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  <w:r w:rsidR="00CD24E6">
              <w:rPr>
                <w:sz w:val="28"/>
                <w:szCs w:val="28"/>
              </w:rPr>
              <w:t>8</w:t>
            </w:r>
            <w:r w:rsidR="000F3384" w:rsidRPr="000F3384">
              <w:rPr>
                <w:sz w:val="28"/>
                <w:szCs w:val="28"/>
              </w:rPr>
              <w:t> </w:t>
            </w:r>
            <w:r w:rsidR="00CD24E6">
              <w:rPr>
                <w:sz w:val="28"/>
                <w:szCs w:val="28"/>
              </w:rPr>
              <w:t>581</w:t>
            </w:r>
            <w:r>
              <w:rPr>
                <w:sz w:val="28"/>
                <w:szCs w:val="28"/>
              </w:rPr>
              <w:t>,</w:t>
            </w:r>
            <w:r w:rsidR="00CD24E6">
              <w:rPr>
                <w:sz w:val="28"/>
                <w:szCs w:val="28"/>
              </w:rPr>
              <w:t>24</w:t>
            </w:r>
          </w:p>
        </w:tc>
      </w:tr>
    </w:tbl>
    <w:p w:rsidR="000F3384" w:rsidRDefault="000F3384" w:rsidP="005E36B4">
      <w:pPr>
        <w:ind w:right="113"/>
        <w:jc w:val="both"/>
      </w:pPr>
    </w:p>
    <w:sectPr w:rsidR="000F3384" w:rsidSect="001F7FC4">
      <w:footerReference w:type="even" r:id="rId8"/>
      <w:pgSz w:w="11906" w:h="16838"/>
      <w:pgMar w:top="1134" w:right="1134" w:bottom="1134" w:left="1134" w:header="720" w:footer="164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81EF2" w:rsidRDefault="00081EF2">
      <w:r>
        <w:separator/>
      </w:r>
    </w:p>
  </w:endnote>
  <w:endnote w:type="continuationSeparator" w:id="0">
    <w:p w:rsidR="00081EF2" w:rsidRDefault="00081E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1" w:fontKey="{AD005BB3-2E5C-4B20-94E4-0197B7921E86}"/>
    <w:embedBold r:id="rId2" w:fontKey="{0E477BB6-DDB8-416C-B59B-AA10E7E80FAC}"/>
    <w:embedBoldItalic r:id="rId3" w:fontKey="{653A5A27-C06B-405E-9A42-15E526BEB6FD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4" w:fontKey="{80245556-E965-424A-9DBC-ECF5333F32EF}"/>
    <w:embedBold r:id="rId5" w:fontKey="{B3A662FE-DEAC-4FB9-8296-2D16F20F0D1D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6" w:fontKey="{B35B7404-953F-49AB-998A-8A8B5D2AF9EF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7FC4" w:rsidRDefault="001F7FC4" w:rsidP="0017490E">
    <w:pPr>
      <w:pStyle w:val="a9"/>
      <w:framePr w:wrap="around" w:vAnchor="text" w:hAnchor="margin" w:xAlign="right" w:y="1"/>
      <w:rPr>
        <w:rStyle w:val="af3"/>
      </w:rPr>
    </w:pPr>
    <w:r>
      <w:rPr>
        <w:rStyle w:val="af3"/>
      </w:rPr>
      <w:fldChar w:fldCharType="begin"/>
    </w:r>
    <w:r>
      <w:rPr>
        <w:rStyle w:val="af3"/>
      </w:rPr>
      <w:instrText xml:space="preserve">PAGE  </w:instrText>
    </w:r>
    <w:r>
      <w:rPr>
        <w:rStyle w:val="af3"/>
      </w:rPr>
      <w:fldChar w:fldCharType="end"/>
    </w:r>
  </w:p>
  <w:p w:rsidR="001F7FC4" w:rsidRDefault="001F7FC4" w:rsidP="009E11E1">
    <w:pPr>
      <w:pStyle w:val="a9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81EF2" w:rsidRDefault="00081EF2">
      <w:r>
        <w:separator/>
      </w:r>
    </w:p>
  </w:footnote>
  <w:footnote w:type="continuationSeparator" w:id="0">
    <w:p w:rsidR="00081EF2" w:rsidRDefault="00081EF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2569CE"/>
    <w:multiLevelType w:val="hybridMultilevel"/>
    <w:tmpl w:val="D036406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>
    <w:nsid w:val="113833E6"/>
    <w:multiLevelType w:val="hybridMultilevel"/>
    <w:tmpl w:val="5C5A78F6"/>
    <w:lvl w:ilvl="0" w:tplc="0419000F">
      <w:start w:val="1"/>
      <w:numFmt w:val="decimal"/>
      <w:lvlText w:val="%1."/>
      <w:lvlJc w:val="left"/>
      <w:pPr>
        <w:ind w:left="1062" w:hanging="360"/>
      </w:pPr>
      <w:rPr>
        <w:rFonts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2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2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2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2" w:hanging="360"/>
      </w:pPr>
      <w:rPr>
        <w:rFonts w:ascii="Wingdings" w:hAnsi="Wingdings" w:hint="default"/>
      </w:rPr>
    </w:lvl>
  </w:abstractNum>
  <w:abstractNum w:abstractNumId="2">
    <w:nsid w:val="25F3023B"/>
    <w:multiLevelType w:val="hybridMultilevel"/>
    <w:tmpl w:val="D20252A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2D41419E"/>
    <w:multiLevelType w:val="hybridMultilevel"/>
    <w:tmpl w:val="CABC304A"/>
    <w:lvl w:ilvl="0" w:tplc="04190001">
      <w:start w:val="1"/>
      <w:numFmt w:val="bullet"/>
      <w:lvlText w:val=""/>
      <w:lvlJc w:val="left"/>
      <w:pPr>
        <w:ind w:left="10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2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2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2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2" w:hanging="360"/>
      </w:pPr>
      <w:rPr>
        <w:rFonts w:ascii="Wingdings" w:hAnsi="Wingdings" w:hint="default"/>
      </w:rPr>
    </w:lvl>
  </w:abstractNum>
  <w:abstractNum w:abstractNumId="4">
    <w:nsid w:val="2F1F7376"/>
    <w:multiLevelType w:val="hybridMultilevel"/>
    <w:tmpl w:val="9B9C23AE"/>
    <w:lvl w:ilvl="0" w:tplc="AD1A2A8A">
      <w:start w:val="1"/>
      <w:numFmt w:val="decimal"/>
      <w:lvlText w:val="%1."/>
      <w:lvlJc w:val="left"/>
      <w:pPr>
        <w:tabs>
          <w:tab w:val="num" w:pos="785"/>
        </w:tabs>
        <w:ind w:left="65" w:firstLine="357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05"/>
        </w:tabs>
        <w:ind w:left="150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225"/>
        </w:tabs>
        <w:ind w:left="222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945"/>
        </w:tabs>
        <w:ind w:left="294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65"/>
        </w:tabs>
        <w:ind w:left="366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85"/>
        </w:tabs>
        <w:ind w:left="438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105"/>
        </w:tabs>
        <w:ind w:left="510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825"/>
        </w:tabs>
        <w:ind w:left="582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545"/>
        </w:tabs>
        <w:ind w:left="6545" w:hanging="180"/>
      </w:pPr>
      <w:rPr>
        <w:rFonts w:cs="Times New Roman"/>
      </w:rPr>
    </w:lvl>
  </w:abstractNum>
  <w:abstractNum w:abstractNumId="5">
    <w:nsid w:val="3D3A1080"/>
    <w:multiLevelType w:val="hybridMultilevel"/>
    <w:tmpl w:val="D036406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43B256DD"/>
    <w:multiLevelType w:val="hybridMultilevel"/>
    <w:tmpl w:val="46C8E79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53802ADB"/>
    <w:multiLevelType w:val="hybridMultilevel"/>
    <w:tmpl w:val="2C5C31A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>
    <w:nsid w:val="5942075F"/>
    <w:multiLevelType w:val="hybridMultilevel"/>
    <w:tmpl w:val="D2F6DE9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5FD70077"/>
    <w:multiLevelType w:val="hybridMultilevel"/>
    <w:tmpl w:val="46C8E79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66714FA0"/>
    <w:multiLevelType w:val="hybridMultilevel"/>
    <w:tmpl w:val="53426190"/>
    <w:lvl w:ilvl="0" w:tplc="D214D4DA">
      <w:start w:val="1"/>
      <w:numFmt w:val="decimal"/>
      <w:lvlText w:val="%1."/>
      <w:lvlJc w:val="left"/>
      <w:pPr>
        <w:ind w:left="47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93" w:hanging="360"/>
      </w:pPr>
    </w:lvl>
    <w:lvl w:ilvl="2" w:tplc="0419001B" w:tentative="1">
      <w:start w:val="1"/>
      <w:numFmt w:val="lowerRoman"/>
      <w:lvlText w:val="%3."/>
      <w:lvlJc w:val="right"/>
      <w:pPr>
        <w:ind w:left="1913" w:hanging="180"/>
      </w:pPr>
    </w:lvl>
    <w:lvl w:ilvl="3" w:tplc="0419000F" w:tentative="1">
      <w:start w:val="1"/>
      <w:numFmt w:val="decimal"/>
      <w:lvlText w:val="%4."/>
      <w:lvlJc w:val="left"/>
      <w:pPr>
        <w:ind w:left="2633" w:hanging="360"/>
      </w:pPr>
    </w:lvl>
    <w:lvl w:ilvl="4" w:tplc="04190019" w:tentative="1">
      <w:start w:val="1"/>
      <w:numFmt w:val="lowerLetter"/>
      <w:lvlText w:val="%5."/>
      <w:lvlJc w:val="left"/>
      <w:pPr>
        <w:ind w:left="3353" w:hanging="360"/>
      </w:pPr>
    </w:lvl>
    <w:lvl w:ilvl="5" w:tplc="0419001B" w:tentative="1">
      <w:start w:val="1"/>
      <w:numFmt w:val="lowerRoman"/>
      <w:lvlText w:val="%6."/>
      <w:lvlJc w:val="right"/>
      <w:pPr>
        <w:ind w:left="4073" w:hanging="180"/>
      </w:pPr>
    </w:lvl>
    <w:lvl w:ilvl="6" w:tplc="0419000F" w:tentative="1">
      <w:start w:val="1"/>
      <w:numFmt w:val="decimal"/>
      <w:lvlText w:val="%7."/>
      <w:lvlJc w:val="left"/>
      <w:pPr>
        <w:ind w:left="4793" w:hanging="360"/>
      </w:pPr>
    </w:lvl>
    <w:lvl w:ilvl="7" w:tplc="04190019" w:tentative="1">
      <w:start w:val="1"/>
      <w:numFmt w:val="lowerLetter"/>
      <w:lvlText w:val="%8."/>
      <w:lvlJc w:val="left"/>
      <w:pPr>
        <w:ind w:left="5513" w:hanging="360"/>
      </w:pPr>
    </w:lvl>
    <w:lvl w:ilvl="8" w:tplc="0419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11">
    <w:nsid w:val="6AE930CD"/>
    <w:multiLevelType w:val="hybridMultilevel"/>
    <w:tmpl w:val="E90AEB5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78470C08"/>
    <w:multiLevelType w:val="hybridMultilevel"/>
    <w:tmpl w:val="9B360E70"/>
    <w:lvl w:ilvl="0" w:tplc="AD1A2A8A">
      <w:start w:val="1"/>
      <w:numFmt w:val="decimal"/>
      <w:lvlText w:val="%1."/>
      <w:lvlJc w:val="left"/>
      <w:pPr>
        <w:tabs>
          <w:tab w:val="num" w:pos="720"/>
        </w:tabs>
        <w:ind w:firstLine="357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">
    <w:nsid w:val="79E177CF"/>
    <w:multiLevelType w:val="hybridMultilevel"/>
    <w:tmpl w:val="4E30F5E6"/>
    <w:lvl w:ilvl="0" w:tplc="2474EFF4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num w:numId="1">
    <w:abstractNumId w:val="0"/>
  </w:num>
  <w:num w:numId="2">
    <w:abstractNumId w:val="11"/>
  </w:num>
  <w:num w:numId="3">
    <w:abstractNumId w:val="2"/>
  </w:num>
  <w:num w:numId="4">
    <w:abstractNumId w:val="12"/>
  </w:num>
  <w:num w:numId="5">
    <w:abstractNumId w:val="5"/>
  </w:num>
  <w:num w:numId="6">
    <w:abstractNumId w:val="4"/>
  </w:num>
  <w:num w:numId="7">
    <w:abstractNumId w:val="3"/>
  </w:num>
  <w:num w:numId="8">
    <w:abstractNumId w:val="9"/>
  </w:num>
  <w:num w:numId="9">
    <w:abstractNumId w:val="6"/>
  </w:num>
  <w:num w:numId="10">
    <w:abstractNumId w:val="1"/>
  </w:num>
  <w:num w:numId="11">
    <w:abstractNumId w:val="8"/>
  </w:num>
  <w:num w:numId="12">
    <w:abstractNumId w:val="13"/>
  </w:num>
  <w:num w:numId="13">
    <w:abstractNumId w:val="7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embedTrueType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0"/>
  <w:displayHorizontalDrawingGridEvery w:val="0"/>
  <w:displayVerticalDrawingGridEvery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6DA7"/>
    <w:rsid w:val="00001150"/>
    <w:rsid w:val="00002EE1"/>
    <w:rsid w:val="00004286"/>
    <w:rsid w:val="000138EA"/>
    <w:rsid w:val="00017E00"/>
    <w:rsid w:val="00022555"/>
    <w:rsid w:val="000305F3"/>
    <w:rsid w:val="00033E03"/>
    <w:rsid w:val="00043830"/>
    <w:rsid w:val="0005379F"/>
    <w:rsid w:val="000572EE"/>
    <w:rsid w:val="000626FB"/>
    <w:rsid w:val="00063B95"/>
    <w:rsid w:val="00081EF2"/>
    <w:rsid w:val="0008333B"/>
    <w:rsid w:val="00083494"/>
    <w:rsid w:val="000858B5"/>
    <w:rsid w:val="000873CA"/>
    <w:rsid w:val="00093ED2"/>
    <w:rsid w:val="000A79EB"/>
    <w:rsid w:val="000C2B46"/>
    <w:rsid w:val="000C2B51"/>
    <w:rsid w:val="000C5594"/>
    <w:rsid w:val="000C7B7A"/>
    <w:rsid w:val="000D05AA"/>
    <w:rsid w:val="000D3999"/>
    <w:rsid w:val="000E4E02"/>
    <w:rsid w:val="000F3384"/>
    <w:rsid w:val="000F3886"/>
    <w:rsid w:val="0012077A"/>
    <w:rsid w:val="00124B6B"/>
    <w:rsid w:val="00126436"/>
    <w:rsid w:val="00131370"/>
    <w:rsid w:val="00135C31"/>
    <w:rsid w:val="00140CA0"/>
    <w:rsid w:val="0014373E"/>
    <w:rsid w:val="001465AB"/>
    <w:rsid w:val="001618D2"/>
    <w:rsid w:val="00167154"/>
    <w:rsid w:val="0017490E"/>
    <w:rsid w:val="001776C3"/>
    <w:rsid w:val="00195BA7"/>
    <w:rsid w:val="001A1B03"/>
    <w:rsid w:val="001A1F9E"/>
    <w:rsid w:val="001A717B"/>
    <w:rsid w:val="001B1D52"/>
    <w:rsid w:val="001B5938"/>
    <w:rsid w:val="001B7BB8"/>
    <w:rsid w:val="001C5CB8"/>
    <w:rsid w:val="001C7573"/>
    <w:rsid w:val="001D0C57"/>
    <w:rsid w:val="001D2B33"/>
    <w:rsid w:val="001D42A9"/>
    <w:rsid w:val="001D5F81"/>
    <w:rsid w:val="001D783D"/>
    <w:rsid w:val="001E1E55"/>
    <w:rsid w:val="001F2EE2"/>
    <w:rsid w:val="001F3533"/>
    <w:rsid w:val="001F5E3A"/>
    <w:rsid w:val="001F7FC4"/>
    <w:rsid w:val="002060E1"/>
    <w:rsid w:val="00214D3E"/>
    <w:rsid w:val="00215022"/>
    <w:rsid w:val="00217328"/>
    <w:rsid w:val="00225F3E"/>
    <w:rsid w:val="002260EE"/>
    <w:rsid w:val="0024356D"/>
    <w:rsid w:val="00251AB7"/>
    <w:rsid w:val="002609B4"/>
    <w:rsid w:val="00261E14"/>
    <w:rsid w:val="00264385"/>
    <w:rsid w:val="002725D7"/>
    <w:rsid w:val="00280BDB"/>
    <w:rsid w:val="00291152"/>
    <w:rsid w:val="00294CC4"/>
    <w:rsid w:val="002A11BC"/>
    <w:rsid w:val="002A22D2"/>
    <w:rsid w:val="002A7122"/>
    <w:rsid w:val="002B30A9"/>
    <w:rsid w:val="002B3670"/>
    <w:rsid w:val="002B63F2"/>
    <w:rsid w:val="002C34B1"/>
    <w:rsid w:val="002D335E"/>
    <w:rsid w:val="002D4571"/>
    <w:rsid w:val="002E1216"/>
    <w:rsid w:val="002E1E81"/>
    <w:rsid w:val="002E463A"/>
    <w:rsid w:val="002E6B37"/>
    <w:rsid w:val="002E714C"/>
    <w:rsid w:val="002E7754"/>
    <w:rsid w:val="002F5B25"/>
    <w:rsid w:val="00306409"/>
    <w:rsid w:val="0030740E"/>
    <w:rsid w:val="00310DF4"/>
    <w:rsid w:val="00322C79"/>
    <w:rsid w:val="00325DD5"/>
    <w:rsid w:val="00340E85"/>
    <w:rsid w:val="0034418F"/>
    <w:rsid w:val="003510D1"/>
    <w:rsid w:val="00352E6C"/>
    <w:rsid w:val="003540A6"/>
    <w:rsid w:val="003545BB"/>
    <w:rsid w:val="0035606F"/>
    <w:rsid w:val="0036299B"/>
    <w:rsid w:val="00362D3A"/>
    <w:rsid w:val="00370EF6"/>
    <w:rsid w:val="00371CCD"/>
    <w:rsid w:val="00383913"/>
    <w:rsid w:val="00394296"/>
    <w:rsid w:val="003A3165"/>
    <w:rsid w:val="003A785E"/>
    <w:rsid w:val="003B17CF"/>
    <w:rsid w:val="003B6935"/>
    <w:rsid w:val="003C6F7D"/>
    <w:rsid w:val="003D4C94"/>
    <w:rsid w:val="003D627E"/>
    <w:rsid w:val="003E3C8E"/>
    <w:rsid w:val="003F2045"/>
    <w:rsid w:val="003F4DA1"/>
    <w:rsid w:val="003F535B"/>
    <w:rsid w:val="003F741F"/>
    <w:rsid w:val="004059EA"/>
    <w:rsid w:val="00410E74"/>
    <w:rsid w:val="00411385"/>
    <w:rsid w:val="00415191"/>
    <w:rsid w:val="0042629B"/>
    <w:rsid w:val="00426CEB"/>
    <w:rsid w:val="004275AB"/>
    <w:rsid w:val="004350C0"/>
    <w:rsid w:val="00440B7F"/>
    <w:rsid w:val="00440E35"/>
    <w:rsid w:val="00464426"/>
    <w:rsid w:val="0046565F"/>
    <w:rsid w:val="00476CDB"/>
    <w:rsid w:val="00480E7F"/>
    <w:rsid w:val="00481217"/>
    <w:rsid w:val="0048326B"/>
    <w:rsid w:val="0049177C"/>
    <w:rsid w:val="00493D09"/>
    <w:rsid w:val="004958D9"/>
    <w:rsid w:val="004A0B7B"/>
    <w:rsid w:val="004A55F1"/>
    <w:rsid w:val="004A6452"/>
    <w:rsid w:val="004A6460"/>
    <w:rsid w:val="004B22B6"/>
    <w:rsid w:val="004B7B3A"/>
    <w:rsid w:val="004C7E5B"/>
    <w:rsid w:val="004D0ACB"/>
    <w:rsid w:val="004E1D41"/>
    <w:rsid w:val="004E55AB"/>
    <w:rsid w:val="004E59C8"/>
    <w:rsid w:val="004E6AB4"/>
    <w:rsid w:val="004E7C77"/>
    <w:rsid w:val="004F23D7"/>
    <w:rsid w:val="004F44DE"/>
    <w:rsid w:val="004F6AA4"/>
    <w:rsid w:val="0050257B"/>
    <w:rsid w:val="005029BC"/>
    <w:rsid w:val="00505839"/>
    <w:rsid w:val="00505876"/>
    <w:rsid w:val="005142F4"/>
    <w:rsid w:val="00516E1B"/>
    <w:rsid w:val="0052568C"/>
    <w:rsid w:val="005321D8"/>
    <w:rsid w:val="00536680"/>
    <w:rsid w:val="00541AF5"/>
    <w:rsid w:val="00541DE1"/>
    <w:rsid w:val="00542249"/>
    <w:rsid w:val="0054384F"/>
    <w:rsid w:val="00550CB5"/>
    <w:rsid w:val="00551F2F"/>
    <w:rsid w:val="00552839"/>
    <w:rsid w:val="005552F0"/>
    <w:rsid w:val="00556E2D"/>
    <w:rsid w:val="00567DCA"/>
    <w:rsid w:val="00573E62"/>
    <w:rsid w:val="00583D32"/>
    <w:rsid w:val="005846D3"/>
    <w:rsid w:val="00590048"/>
    <w:rsid w:val="00590DE9"/>
    <w:rsid w:val="005919B8"/>
    <w:rsid w:val="005966D4"/>
    <w:rsid w:val="005A0726"/>
    <w:rsid w:val="005A7FFD"/>
    <w:rsid w:val="005B074B"/>
    <w:rsid w:val="005B12C4"/>
    <w:rsid w:val="005C2B5A"/>
    <w:rsid w:val="005C7AC3"/>
    <w:rsid w:val="005C7C11"/>
    <w:rsid w:val="005D2E5B"/>
    <w:rsid w:val="005D60B1"/>
    <w:rsid w:val="005D61AA"/>
    <w:rsid w:val="005E1440"/>
    <w:rsid w:val="005E36B4"/>
    <w:rsid w:val="005E38C4"/>
    <w:rsid w:val="005E3E68"/>
    <w:rsid w:val="005E5012"/>
    <w:rsid w:val="005E5649"/>
    <w:rsid w:val="005E7742"/>
    <w:rsid w:val="005F6549"/>
    <w:rsid w:val="005F7E04"/>
    <w:rsid w:val="00600DF1"/>
    <w:rsid w:val="0060340E"/>
    <w:rsid w:val="006063BB"/>
    <w:rsid w:val="006123F7"/>
    <w:rsid w:val="006220BF"/>
    <w:rsid w:val="00622833"/>
    <w:rsid w:val="006237CF"/>
    <w:rsid w:val="0063720C"/>
    <w:rsid w:val="006378E7"/>
    <w:rsid w:val="00641542"/>
    <w:rsid w:val="00641747"/>
    <w:rsid w:val="006422C2"/>
    <w:rsid w:val="00651B90"/>
    <w:rsid w:val="00653367"/>
    <w:rsid w:val="00660B34"/>
    <w:rsid w:val="00665BF7"/>
    <w:rsid w:val="0066747B"/>
    <w:rsid w:val="0067275E"/>
    <w:rsid w:val="00674E8D"/>
    <w:rsid w:val="00693B4D"/>
    <w:rsid w:val="006A1171"/>
    <w:rsid w:val="006A480D"/>
    <w:rsid w:val="006A7DAF"/>
    <w:rsid w:val="006B1B36"/>
    <w:rsid w:val="006B4844"/>
    <w:rsid w:val="006B606D"/>
    <w:rsid w:val="006C1DAF"/>
    <w:rsid w:val="006C453B"/>
    <w:rsid w:val="006C65A8"/>
    <w:rsid w:val="006D2AB6"/>
    <w:rsid w:val="006D6F11"/>
    <w:rsid w:val="006E0E85"/>
    <w:rsid w:val="006E10C1"/>
    <w:rsid w:val="006E1473"/>
    <w:rsid w:val="006E26B0"/>
    <w:rsid w:val="006F3544"/>
    <w:rsid w:val="006F3845"/>
    <w:rsid w:val="00705A9E"/>
    <w:rsid w:val="00710213"/>
    <w:rsid w:val="007132A9"/>
    <w:rsid w:val="0071396E"/>
    <w:rsid w:val="00725DF8"/>
    <w:rsid w:val="00733DAC"/>
    <w:rsid w:val="007358C1"/>
    <w:rsid w:val="00736502"/>
    <w:rsid w:val="0074159F"/>
    <w:rsid w:val="007427DF"/>
    <w:rsid w:val="00746117"/>
    <w:rsid w:val="0074661B"/>
    <w:rsid w:val="00763798"/>
    <w:rsid w:val="00767DB4"/>
    <w:rsid w:val="00772A91"/>
    <w:rsid w:val="00774365"/>
    <w:rsid w:val="0078474E"/>
    <w:rsid w:val="00785AE0"/>
    <w:rsid w:val="007912E2"/>
    <w:rsid w:val="00793FA7"/>
    <w:rsid w:val="00796A3C"/>
    <w:rsid w:val="00797B05"/>
    <w:rsid w:val="007B1F84"/>
    <w:rsid w:val="007B6743"/>
    <w:rsid w:val="007B761E"/>
    <w:rsid w:val="007C167D"/>
    <w:rsid w:val="007C37A4"/>
    <w:rsid w:val="007D2E6C"/>
    <w:rsid w:val="007E2BE7"/>
    <w:rsid w:val="007E3B31"/>
    <w:rsid w:val="007E55CE"/>
    <w:rsid w:val="007F29EC"/>
    <w:rsid w:val="007F5F10"/>
    <w:rsid w:val="00803205"/>
    <w:rsid w:val="008055CA"/>
    <w:rsid w:val="008113B9"/>
    <w:rsid w:val="008151DB"/>
    <w:rsid w:val="0081668C"/>
    <w:rsid w:val="00820859"/>
    <w:rsid w:val="00822253"/>
    <w:rsid w:val="00824C79"/>
    <w:rsid w:val="00827022"/>
    <w:rsid w:val="00827F42"/>
    <w:rsid w:val="00834F8B"/>
    <w:rsid w:val="008414FD"/>
    <w:rsid w:val="008420E7"/>
    <w:rsid w:val="00844062"/>
    <w:rsid w:val="008500DD"/>
    <w:rsid w:val="008517FC"/>
    <w:rsid w:val="00851F77"/>
    <w:rsid w:val="00855206"/>
    <w:rsid w:val="00862B67"/>
    <w:rsid w:val="0086791F"/>
    <w:rsid w:val="00870BF2"/>
    <w:rsid w:val="0087175D"/>
    <w:rsid w:val="00874564"/>
    <w:rsid w:val="008861F7"/>
    <w:rsid w:val="008929AC"/>
    <w:rsid w:val="00897C69"/>
    <w:rsid w:val="008A02D7"/>
    <w:rsid w:val="008A047D"/>
    <w:rsid w:val="008A0ABA"/>
    <w:rsid w:val="008A4220"/>
    <w:rsid w:val="008A6034"/>
    <w:rsid w:val="008E1774"/>
    <w:rsid w:val="008E285F"/>
    <w:rsid w:val="008F1321"/>
    <w:rsid w:val="008F5369"/>
    <w:rsid w:val="00915C48"/>
    <w:rsid w:val="00915C81"/>
    <w:rsid w:val="00920CD7"/>
    <w:rsid w:val="00942D19"/>
    <w:rsid w:val="00945C55"/>
    <w:rsid w:val="00953928"/>
    <w:rsid w:val="00954EDD"/>
    <w:rsid w:val="00963178"/>
    <w:rsid w:val="00966AA2"/>
    <w:rsid w:val="009757F2"/>
    <w:rsid w:val="00976648"/>
    <w:rsid w:val="0098280E"/>
    <w:rsid w:val="00983091"/>
    <w:rsid w:val="0098415D"/>
    <w:rsid w:val="00984177"/>
    <w:rsid w:val="0098564A"/>
    <w:rsid w:val="00986572"/>
    <w:rsid w:val="0099362C"/>
    <w:rsid w:val="009A15A6"/>
    <w:rsid w:val="009A43C9"/>
    <w:rsid w:val="009A513D"/>
    <w:rsid w:val="009A66F7"/>
    <w:rsid w:val="009A6D1C"/>
    <w:rsid w:val="009B3396"/>
    <w:rsid w:val="009B50B2"/>
    <w:rsid w:val="009B7D67"/>
    <w:rsid w:val="009C161A"/>
    <w:rsid w:val="009C2F3B"/>
    <w:rsid w:val="009D393C"/>
    <w:rsid w:val="009D67C1"/>
    <w:rsid w:val="009E11E1"/>
    <w:rsid w:val="009E60EC"/>
    <w:rsid w:val="009F12BD"/>
    <w:rsid w:val="00A00472"/>
    <w:rsid w:val="00A017DD"/>
    <w:rsid w:val="00A0333D"/>
    <w:rsid w:val="00A03D2A"/>
    <w:rsid w:val="00A06A77"/>
    <w:rsid w:val="00A116CB"/>
    <w:rsid w:val="00A13FEC"/>
    <w:rsid w:val="00A1586F"/>
    <w:rsid w:val="00A22AF9"/>
    <w:rsid w:val="00A27F9A"/>
    <w:rsid w:val="00A31FA7"/>
    <w:rsid w:val="00A34B45"/>
    <w:rsid w:val="00A417A5"/>
    <w:rsid w:val="00A605F2"/>
    <w:rsid w:val="00A63EDC"/>
    <w:rsid w:val="00A668B8"/>
    <w:rsid w:val="00A8387E"/>
    <w:rsid w:val="00A840A1"/>
    <w:rsid w:val="00A87046"/>
    <w:rsid w:val="00A92FE3"/>
    <w:rsid w:val="00AA613B"/>
    <w:rsid w:val="00AB2363"/>
    <w:rsid w:val="00AB25D1"/>
    <w:rsid w:val="00AC0AC0"/>
    <w:rsid w:val="00AC2F4D"/>
    <w:rsid w:val="00AC3F43"/>
    <w:rsid w:val="00AD02F9"/>
    <w:rsid w:val="00AD0720"/>
    <w:rsid w:val="00AD075E"/>
    <w:rsid w:val="00AD29C4"/>
    <w:rsid w:val="00AD349C"/>
    <w:rsid w:val="00AD424E"/>
    <w:rsid w:val="00AD4C61"/>
    <w:rsid w:val="00AD7B19"/>
    <w:rsid w:val="00AE02F9"/>
    <w:rsid w:val="00AE0FC5"/>
    <w:rsid w:val="00AE2D52"/>
    <w:rsid w:val="00AE3D29"/>
    <w:rsid w:val="00AF07F6"/>
    <w:rsid w:val="00AF3203"/>
    <w:rsid w:val="00AF38DD"/>
    <w:rsid w:val="00AF4E08"/>
    <w:rsid w:val="00AF5698"/>
    <w:rsid w:val="00B02CDA"/>
    <w:rsid w:val="00B10F28"/>
    <w:rsid w:val="00B13959"/>
    <w:rsid w:val="00B175C3"/>
    <w:rsid w:val="00B17E82"/>
    <w:rsid w:val="00B21D5E"/>
    <w:rsid w:val="00B27318"/>
    <w:rsid w:val="00B3189C"/>
    <w:rsid w:val="00B33EDB"/>
    <w:rsid w:val="00B35CA7"/>
    <w:rsid w:val="00B36FF5"/>
    <w:rsid w:val="00B37268"/>
    <w:rsid w:val="00B43807"/>
    <w:rsid w:val="00B446D5"/>
    <w:rsid w:val="00B47C6E"/>
    <w:rsid w:val="00B52053"/>
    <w:rsid w:val="00B54AC3"/>
    <w:rsid w:val="00B62854"/>
    <w:rsid w:val="00B67009"/>
    <w:rsid w:val="00B7516E"/>
    <w:rsid w:val="00B77376"/>
    <w:rsid w:val="00B809D4"/>
    <w:rsid w:val="00B810C1"/>
    <w:rsid w:val="00B9399F"/>
    <w:rsid w:val="00B9553C"/>
    <w:rsid w:val="00B9564C"/>
    <w:rsid w:val="00B95DA6"/>
    <w:rsid w:val="00B95EB9"/>
    <w:rsid w:val="00BA1721"/>
    <w:rsid w:val="00BA711B"/>
    <w:rsid w:val="00BB78E6"/>
    <w:rsid w:val="00BB7C6F"/>
    <w:rsid w:val="00BC2FEC"/>
    <w:rsid w:val="00BC30C6"/>
    <w:rsid w:val="00BC535C"/>
    <w:rsid w:val="00BD050A"/>
    <w:rsid w:val="00BE0003"/>
    <w:rsid w:val="00BE1F19"/>
    <w:rsid w:val="00BE5B39"/>
    <w:rsid w:val="00BF1A98"/>
    <w:rsid w:val="00BF42F0"/>
    <w:rsid w:val="00BF6DF3"/>
    <w:rsid w:val="00C0030C"/>
    <w:rsid w:val="00C02CB0"/>
    <w:rsid w:val="00C070F9"/>
    <w:rsid w:val="00C11BE2"/>
    <w:rsid w:val="00C1550D"/>
    <w:rsid w:val="00C21584"/>
    <w:rsid w:val="00C2164B"/>
    <w:rsid w:val="00C226B5"/>
    <w:rsid w:val="00C2305E"/>
    <w:rsid w:val="00C2329D"/>
    <w:rsid w:val="00C2555D"/>
    <w:rsid w:val="00C26D21"/>
    <w:rsid w:val="00C33401"/>
    <w:rsid w:val="00C33C6F"/>
    <w:rsid w:val="00C36B6A"/>
    <w:rsid w:val="00C50DCE"/>
    <w:rsid w:val="00C5249B"/>
    <w:rsid w:val="00C65DF6"/>
    <w:rsid w:val="00C664BA"/>
    <w:rsid w:val="00C66E8C"/>
    <w:rsid w:val="00C74329"/>
    <w:rsid w:val="00C76DA7"/>
    <w:rsid w:val="00C81814"/>
    <w:rsid w:val="00C818D1"/>
    <w:rsid w:val="00C8457B"/>
    <w:rsid w:val="00C854C4"/>
    <w:rsid w:val="00C921CC"/>
    <w:rsid w:val="00C92357"/>
    <w:rsid w:val="00C9730A"/>
    <w:rsid w:val="00CB2C9D"/>
    <w:rsid w:val="00CD24E6"/>
    <w:rsid w:val="00CD31C9"/>
    <w:rsid w:val="00CD7C77"/>
    <w:rsid w:val="00CE3B00"/>
    <w:rsid w:val="00CE7EA2"/>
    <w:rsid w:val="00CF1CFD"/>
    <w:rsid w:val="00CF7823"/>
    <w:rsid w:val="00D02638"/>
    <w:rsid w:val="00D10FFC"/>
    <w:rsid w:val="00D1362B"/>
    <w:rsid w:val="00D2322D"/>
    <w:rsid w:val="00D23E03"/>
    <w:rsid w:val="00D3574F"/>
    <w:rsid w:val="00D44544"/>
    <w:rsid w:val="00D50956"/>
    <w:rsid w:val="00D51B0E"/>
    <w:rsid w:val="00D6615C"/>
    <w:rsid w:val="00D67792"/>
    <w:rsid w:val="00D82614"/>
    <w:rsid w:val="00D94EDB"/>
    <w:rsid w:val="00DC404D"/>
    <w:rsid w:val="00DE7279"/>
    <w:rsid w:val="00DF0DD0"/>
    <w:rsid w:val="00DF1A17"/>
    <w:rsid w:val="00DF1BEE"/>
    <w:rsid w:val="00DF1F3B"/>
    <w:rsid w:val="00E01B2D"/>
    <w:rsid w:val="00E02DB9"/>
    <w:rsid w:val="00E0612E"/>
    <w:rsid w:val="00E17DE6"/>
    <w:rsid w:val="00E279C9"/>
    <w:rsid w:val="00E3567E"/>
    <w:rsid w:val="00E41605"/>
    <w:rsid w:val="00E51855"/>
    <w:rsid w:val="00E521BE"/>
    <w:rsid w:val="00E64054"/>
    <w:rsid w:val="00E65454"/>
    <w:rsid w:val="00E70CF8"/>
    <w:rsid w:val="00E84B1D"/>
    <w:rsid w:val="00E85DD3"/>
    <w:rsid w:val="00E91A62"/>
    <w:rsid w:val="00E9314C"/>
    <w:rsid w:val="00E95BDB"/>
    <w:rsid w:val="00EA12FD"/>
    <w:rsid w:val="00EA1E10"/>
    <w:rsid w:val="00EA225C"/>
    <w:rsid w:val="00EB0679"/>
    <w:rsid w:val="00EB1C7A"/>
    <w:rsid w:val="00EB57A1"/>
    <w:rsid w:val="00EC648E"/>
    <w:rsid w:val="00ED114B"/>
    <w:rsid w:val="00ED22D2"/>
    <w:rsid w:val="00ED6CBB"/>
    <w:rsid w:val="00ED6DE8"/>
    <w:rsid w:val="00EF7934"/>
    <w:rsid w:val="00F1437F"/>
    <w:rsid w:val="00F17922"/>
    <w:rsid w:val="00F27D49"/>
    <w:rsid w:val="00F3332C"/>
    <w:rsid w:val="00F33CF5"/>
    <w:rsid w:val="00F3603C"/>
    <w:rsid w:val="00F36106"/>
    <w:rsid w:val="00F36EE0"/>
    <w:rsid w:val="00F41A32"/>
    <w:rsid w:val="00F558E9"/>
    <w:rsid w:val="00F66B11"/>
    <w:rsid w:val="00F77385"/>
    <w:rsid w:val="00F83772"/>
    <w:rsid w:val="00F9038B"/>
    <w:rsid w:val="00F9223A"/>
    <w:rsid w:val="00F969F4"/>
    <w:rsid w:val="00FA077A"/>
    <w:rsid w:val="00FA12F5"/>
    <w:rsid w:val="00FB43EB"/>
    <w:rsid w:val="00FB7B84"/>
    <w:rsid w:val="00FC20F0"/>
    <w:rsid w:val="00FC235E"/>
    <w:rsid w:val="00FC5DEA"/>
    <w:rsid w:val="00FC71CF"/>
    <w:rsid w:val="00FD279E"/>
    <w:rsid w:val="00FE0754"/>
    <w:rsid w:val="00FE2361"/>
    <w:rsid w:val="00FF5D64"/>
    <w:rsid w:val="00FF6AE8"/>
    <w:rsid w:val="00FF726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7EBBE3E9-E776-4F02-8F2E-7D3E30E17E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9" w:qFormat="1"/>
    <w:lsdException w:name="heading 2" w:locked="1" w:uiPriority="9" w:qFormat="1"/>
    <w:lsdException w:name="heading 3" w:locked="1" w:uiPriority="9" w:qFormat="1"/>
    <w:lsdException w:name="heading 4" w:locked="1" w:uiPriority="9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uiPriority="35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uiPriority="1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 w:uiPriority="59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4661B"/>
    <w:rPr>
      <w:sz w:val="20"/>
      <w:szCs w:val="20"/>
    </w:rPr>
  </w:style>
  <w:style w:type="paragraph" w:styleId="1">
    <w:name w:val="heading 1"/>
    <w:basedOn w:val="a"/>
    <w:next w:val="a"/>
    <w:link w:val="10"/>
    <w:uiPriority w:val="99"/>
    <w:qFormat/>
    <w:rsid w:val="00A0333D"/>
    <w:pPr>
      <w:keepNext/>
      <w:outlineLvl w:val="0"/>
    </w:pPr>
    <w:rPr>
      <w:sz w:val="24"/>
    </w:rPr>
  </w:style>
  <w:style w:type="paragraph" w:styleId="2">
    <w:name w:val="heading 2"/>
    <w:basedOn w:val="a"/>
    <w:next w:val="a"/>
    <w:link w:val="20"/>
    <w:uiPriority w:val="99"/>
    <w:qFormat/>
    <w:rsid w:val="00A0333D"/>
    <w:pPr>
      <w:keepNext/>
      <w:jc w:val="right"/>
      <w:outlineLvl w:val="1"/>
    </w:pPr>
    <w:rPr>
      <w:sz w:val="28"/>
    </w:rPr>
  </w:style>
  <w:style w:type="paragraph" w:styleId="3">
    <w:name w:val="heading 3"/>
    <w:basedOn w:val="a"/>
    <w:next w:val="a"/>
    <w:link w:val="30"/>
    <w:uiPriority w:val="99"/>
    <w:qFormat/>
    <w:rsid w:val="00A0333D"/>
    <w:pPr>
      <w:keepNext/>
      <w:outlineLvl w:val="2"/>
    </w:pPr>
    <w:rPr>
      <w:b/>
      <w:sz w:val="28"/>
    </w:rPr>
  </w:style>
  <w:style w:type="paragraph" w:styleId="4">
    <w:name w:val="heading 4"/>
    <w:basedOn w:val="a"/>
    <w:next w:val="a"/>
    <w:link w:val="40"/>
    <w:uiPriority w:val="99"/>
    <w:qFormat/>
    <w:rsid w:val="00A0333D"/>
    <w:pPr>
      <w:keepNext/>
      <w:tabs>
        <w:tab w:val="left" w:pos="426"/>
      </w:tabs>
      <w:jc w:val="both"/>
      <w:outlineLvl w:val="3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A1586F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1586F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1586F"/>
    <w:rPr>
      <w:rFonts w:ascii="Cambria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1586F"/>
    <w:rPr>
      <w:rFonts w:ascii="Calibri" w:hAnsi="Calibri" w:cs="Times New Roman"/>
      <w:b/>
      <w:bCs/>
      <w:sz w:val="28"/>
      <w:szCs w:val="28"/>
    </w:rPr>
  </w:style>
  <w:style w:type="paragraph" w:styleId="a3">
    <w:name w:val="caption"/>
    <w:basedOn w:val="a"/>
    <w:next w:val="a"/>
    <w:uiPriority w:val="99"/>
    <w:qFormat/>
    <w:rsid w:val="00A0333D"/>
    <w:pPr>
      <w:spacing w:before="120" w:after="120"/>
    </w:pPr>
    <w:rPr>
      <w:b/>
    </w:rPr>
  </w:style>
  <w:style w:type="paragraph" w:styleId="a4">
    <w:name w:val="Body Text Indent"/>
    <w:basedOn w:val="a"/>
    <w:link w:val="a5"/>
    <w:uiPriority w:val="99"/>
    <w:rsid w:val="00A0333D"/>
    <w:pPr>
      <w:spacing w:after="120" w:line="480" w:lineRule="auto"/>
      <w:ind w:firstLine="851"/>
      <w:jc w:val="both"/>
    </w:pPr>
    <w:rPr>
      <w:sz w:val="28"/>
    </w:rPr>
  </w:style>
  <w:style w:type="character" w:customStyle="1" w:styleId="a5">
    <w:name w:val="Основной текст с отступом Знак"/>
    <w:basedOn w:val="a0"/>
    <w:link w:val="a4"/>
    <w:uiPriority w:val="99"/>
    <w:semiHidden/>
    <w:locked/>
    <w:rsid w:val="00A1586F"/>
    <w:rPr>
      <w:rFonts w:cs="Times New Roman"/>
      <w:sz w:val="20"/>
      <w:szCs w:val="20"/>
    </w:rPr>
  </w:style>
  <w:style w:type="paragraph" w:customStyle="1" w:styleId="a6">
    <w:name w:val="Обращ"/>
    <w:basedOn w:val="a"/>
    <w:uiPriority w:val="99"/>
    <w:rsid w:val="00A0333D"/>
    <w:pPr>
      <w:spacing w:after="240"/>
      <w:jc w:val="center"/>
    </w:pPr>
    <w:rPr>
      <w:b/>
      <w:sz w:val="28"/>
    </w:rPr>
  </w:style>
  <w:style w:type="paragraph" w:styleId="a7">
    <w:name w:val="header"/>
    <w:basedOn w:val="a"/>
    <w:link w:val="a8"/>
    <w:uiPriority w:val="99"/>
    <w:rsid w:val="00A0333D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semiHidden/>
    <w:locked/>
    <w:rsid w:val="00A1586F"/>
    <w:rPr>
      <w:rFonts w:cs="Times New Roman"/>
      <w:sz w:val="20"/>
      <w:szCs w:val="20"/>
    </w:rPr>
  </w:style>
  <w:style w:type="paragraph" w:styleId="a9">
    <w:name w:val="footer"/>
    <w:basedOn w:val="a"/>
    <w:link w:val="aa"/>
    <w:uiPriority w:val="99"/>
    <w:rsid w:val="00A0333D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semiHidden/>
    <w:locked/>
    <w:rsid w:val="00A1586F"/>
    <w:rPr>
      <w:rFonts w:cs="Times New Roman"/>
      <w:sz w:val="20"/>
      <w:szCs w:val="20"/>
    </w:rPr>
  </w:style>
  <w:style w:type="paragraph" w:customStyle="1" w:styleId="ab">
    <w:name w:val="Адр"/>
    <w:basedOn w:val="a"/>
    <w:uiPriority w:val="99"/>
    <w:rsid w:val="00A0333D"/>
    <w:pPr>
      <w:ind w:left="6237"/>
    </w:pPr>
    <w:rPr>
      <w:sz w:val="28"/>
    </w:rPr>
  </w:style>
  <w:style w:type="character" w:styleId="ac">
    <w:name w:val="Hyperlink"/>
    <w:basedOn w:val="a0"/>
    <w:uiPriority w:val="99"/>
    <w:rsid w:val="00A0333D"/>
    <w:rPr>
      <w:rFonts w:cs="Times New Roman"/>
      <w:color w:val="0000FF"/>
      <w:u w:val="single"/>
    </w:rPr>
  </w:style>
  <w:style w:type="paragraph" w:customStyle="1" w:styleId="11">
    <w:name w:val="Текст1"/>
    <w:basedOn w:val="a"/>
    <w:uiPriority w:val="99"/>
    <w:rsid w:val="00A0333D"/>
    <w:rPr>
      <w:rFonts w:ascii="Courier New" w:hAnsi="Courier New"/>
    </w:rPr>
  </w:style>
  <w:style w:type="paragraph" w:styleId="ad">
    <w:name w:val="Body Text"/>
    <w:basedOn w:val="a"/>
    <w:link w:val="ae"/>
    <w:uiPriority w:val="99"/>
    <w:rsid w:val="00A0333D"/>
    <w:pPr>
      <w:jc w:val="both"/>
    </w:pPr>
    <w:rPr>
      <w:sz w:val="28"/>
    </w:rPr>
  </w:style>
  <w:style w:type="character" w:customStyle="1" w:styleId="ae">
    <w:name w:val="Основной текст Знак"/>
    <w:basedOn w:val="a0"/>
    <w:link w:val="ad"/>
    <w:uiPriority w:val="99"/>
    <w:semiHidden/>
    <w:locked/>
    <w:rsid w:val="00A1586F"/>
    <w:rPr>
      <w:rFonts w:cs="Times New Roman"/>
      <w:sz w:val="20"/>
      <w:szCs w:val="20"/>
    </w:rPr>
  </w:style>
  <w:style w:type="paragraph" w:styleId="af">
    <w:name w:val="Balloon Text"/>
    <w:basedOn w:val="a"/>
    <w:link w:val="af0"/>
    <w:uiPriority w:val="99"/>
    <w:semiHidden/>
    <w:rsid w:val="00A87046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locked/>
    <w:rsid w:val="00A1586F"/>
    <w:rPr>
      <w:rFonts w:cs="Times New Roman"/>
      <w:sz w:val="2"/>
    </w:rPr>
  </w:style>
  <w:style w:type="table" w:styleId="af1">
    <w:name w:val="Table Grid"/>
    <w:basedOn w:val="a1"/>
    <w:uiPriority w:val="99"/>
    <w:rsid w:val="00F3603C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1">
    <w:name w:val="Body Text Indent 2"/>
    <w:basedOn w:val="a"/>
    <w:link w:val="22"/>
    <w:uiPriority w:val="99"/>
    <w:semiHidden/>
    <w:rsid w:val="008E285F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semiHidden/>
    <w:locked/>
    <w:rsid w:val="008E285F"/>
    <w:rPr>
      <w:rFonts w:cs="Times New Roman"/>
    </w:rPr>
  </w:style>
  <w:style w:type="paragraph" w:customStyle="1" w:styleId="FORMATTEXT">
    <w:name w:val=".FORMATTEXT"/>
    <w:uiPriority w:val="99"/>
    <w:rsid w:val="009E11E1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styleId="af2">
    <w:name w:val="List Paragraph"/>
    <w:basedOn w:val="a"/>
    <w:uiPriority w:val="99"/>
    <w:qFormat/>
    <w:rsid w:val="009E11E1"/>
    <w:pPr>
      <w:ind w:left="720"/>
      <w:contextualSpacing/>
      <w:jc w:val="both"/>
    </w:pPr>
    <w:rPr>
      <w:bCs/>
      <w:kern w:val="32"/>
      <w:sz w:val="28"/>
      <w:szCs w:val="32"/>
    </w:rPr>
  </w:style>
  <w:style w:type="character" w:styleId="af3">
    <w:name w:val="page number"/>
    <w:basedOn w:val="a0"/>
    <w:uiPriority w:val="99"/>
    <w:rsid w:val="009E11E1"/>
    <w:rPr>
      <w:rFonts w:cs="Times New Roman"/>
    </w:rPr>
  </w:style>
  <w:style w:type="paragraph" w:customStyle="1" w:styleId="12">
    <w:name w:val="Абзац списка1"/>
    <w:basedOn w:val="a"/>
    <w:uiPriority w:val="99"/>
    <w:rsid w:val="00FF5D64"/>
    <w:pPr>
      <w:spacing w:after="160" w:line="259" w:lineRule="auto"/>
      <w:ind w:left="720"/>
      <w:contextualSpacing/>
    </w:pPr>
    <w:rPr>
      <w:rFonts w:ascii="Calibri" w:hAnsi="Calibri"/>
      <w:sz w:val="22"/>
      <w:szCs w:val="22"/>
    </w:rPr>
  </w:style>
  <w:style w:type="paragraph" w:customStyle="1" w:styleId="ConsPlusNormal">
    <w:name w:val="ConsPlusNormal"/>
    <w:uiPriority w:val="99"/>
    <w:rsid w:val="00FF5D64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character" w:styleId="af4">
    <w:name w:val="Strong"/>
    <w:basedOn w:val="a0"/>
    <w:uiPriority w:val="99"/>
    <w:qFormat/>
    <w:locked/>
    <w:rsid w:val="00FF5D64"/>
    <w:rPr>
      <w:rFonts w:cs="Times New Roman"/>
      <w:b/>
    </w:rPr>
  </w:style>
  <w:style w:type="character" w:customStyle="1" w:styleId="af5">
    <w:name w:val="Гипертекстовая ссылка"/>
    <w:basedOn w:val="a0"/>
    <w:uiPriority w:val="99"/>
    <w:rsid w:val="00C66E8C"/>
    <w:rPr>
      <w:color w:val="106BB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9581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95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21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793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9810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9810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9810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9810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3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22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10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73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27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09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19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52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35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3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584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06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-64\Downloads\&#1073;&#1083;&#1072;&#1085;&#1082;%20&#1085;&#1086;&#1074;&#1099;&#1081;-2%20(1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51E9AE1-937F-45D3-9B13-1DB36AAEBE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бланк новый-2 (1)</Template>
  <TotalTime>0</TotalTime>
  <Pages>1</Pages>
  <Words>74</Words>
  <Characters>424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ТОРГОВЛИ</vt:lpstr>
    </vt:vector>
  </TitlesOfParts>
  <Company/>
  <LinksUpToDate>false</LinksUpToDate>
  <CharactersWithSpaces>497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ТОРГОВЛИ</dc:title>
  <dc:creator>User-64</dc:creator>
  <cp:lastModifiedBy>Лейсан Залялова</cp:lastModifiedBy>
  <cp:revision>2</cp:revision>
  <cp:lastPrinted>2018-04-10T11:34:00Z</cp:lastPrinted>
  <dcterms:created xsi:type="dcterms:W3CDTF">2021-04-30T08:05:00Z</dcterms:created>
  <dcterms:modified xsi:type="dcterms:W3CDTF">2021-04-30T08:05:00Z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Шаблон">
    <vt:lpwstr>для пользования</vt:lpwstr>
  </property>
</Properties>
</file>